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00C2" w:rsidRPr="00015369" w:rsidRDefault="00BE00C2" w:rsidP="00015369">
      <w:pPr>
        <w:pStyle w:val="Rubrik1"/>
      </w:pPr>
      <w:bookmarkStart w:id="0" w:name="_GoBack"/>
      <w:bookmarkEnd w:id="0"/>
      <w:r w:rsidRPr="00015369">
        <w:t>Hälsningsfras</w:t>
      </w:r>
    </w:p>
    <w:p w:rsidR="00BE00C2" w:rsidRDefault="00BE00C2" w:rsidP="00B422E2">
      <w:r w:rsidRPr="00BE00C2">
        <w:t>Detta är en markeringstext</w:t>
      </w:r>
      <w:r w:rsidR="00B422E2">
        <w:t>.</w:t>
      </w:r>
    </w:p>
    <w:p w:rsidR="00BE00C2" w:rsidRPr="00BE00C2" w:rsidRDefault="008D5A09" w:rsidP="00BE00C2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-495589</wp:posOffset>
            </wp:positionH>
            <wp:positionV relativeFrom="paragraph">
              <wp:posOffset>7127875</wp:posOffset>
            </wp:positionV>
            <wp:extent cx="1288415" cy="604520"/>
            <wp:effectExtent l="0" t="0" r="0" b="0"/>
            <wp:wrapNone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rglogo_platsmarkör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8415" cy="604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514A68BE" wp14:editId="2EA1316B">
            <wp:simplePos x="0" y="0"/>
            <wp:positionH relativeFrom="column">
              <wp:posOffset>5031740</wp:posOffset>
            </wp:positionH>
            <wp:positionV relativeFrom="paragraph">
              <wp:posOffset>7128510</wp:posOffset>
            </wp:positionV>
            <wp:extent cx="1288415" cy="604520"/>
            <wp:effectExtent l="0" t="0" r="0" b="0"/>
            <wp:wrapNone/>
            <wp:docPr id="5" name="Bildobjekt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rglogo_platsmarkör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8415" cy="604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66CBE45D" wp14:editId="3704BA8C">
            <wp:simplePos x="0" y="0"/>
            <wp:positionH relativeFrom="column">
              <wp:posOffset>3653155</wp:posOffset>
            </wp:positionH>
            <wp:positionV relativeFrom="paragraph">
              <wp:posOffset>7128510</wp:posOffset>
            </wp:positionV>
            <wp:extent cx="1288415" cy="604520"/>
            <wp:effectExtent l="0" t="0" r="0" b="0"/>
            <wp:wrapNone/>
            <wp:docPr id="4" name="Bildobjek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rglogo_platsmarkör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8415" cy="604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11B32BC9" wp14:editId="21A388F3">
            <wp:simplePos x="0" y="0"/>
            <wp:positionH relativeFrom="column">
              <wp:posOffset>2275205</wp:posOffset>
            </wp:positionH>
            <wp:positionV relativeFrom="paragraph">
              <wp:posOffset>7127875</wp:posOffset>
            </wp:positionV>
            <wp:extent cx="1288415" cy="604520"/>
            <wp:effectExtent l="0" t="0" r="0" b="0"/>
            <wp:wrapNone/>
            <wp:docPr id="3" name="Bildobjek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rglogo_platsmarkör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8415" cy="604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6D60114F" wp14:editId="1984FBBD">
            <wp:simplePos x="0" y="0"/>
            <wp:positionH relativeFrom="column">
              <wp:posOffset>902970</wp:posOffset>
            </wp:positionH>
            <wp:positionV relativeFrom="paragraph">
              <wp:posOffset>7128510</wp:posOffset>
            </wp:positionV>
            <wp:extent cx="1288415" cy="604520"/>
            <wp:effectExtent l="0" t="0" r="0" b="0"/>
            <wp:wrapNone/>
            <wp:docPr id="2" name="Bild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rglogo_platsmarkör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8415" cy="604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E00C2" w:rsidRPr="00BE00C2" w:rsidSect="00AE2F70">
      <w:headerReference w:type="default" r:id="rId9"/>
      <w:footerReference w:type="default" r:id="rId10"/>
      <w:pgSz w:w="11900" w:h="16840"/>
      <w:pgMar w:top="1418" w:right="1418" w:bottom="1418" w:left="1418" w:header="1020" w:footer="709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2053" w:rsidRDefault="00FC2053" w:rsidP="007923C5">
      <w:r>
        <w:separator/>
      </w:r>
    </w:p>
    <w:p w:rsidR="00FC2053" w:rsidRDefault="00FC2053"/>
    <w:p w:rsidR="00FC2053" w:rsidRDefault="00FC2053" w:rsidP="00CD7DD6"/>
  </w:endnote>
  <w:endnote w:type="continuationSeparator" w:id="0">
    <w:p w:rsidR="00FC2053" w:rsidRDefault="00FC2053" w:rsidP="007923C5">
      <w:r>
        <w:continuationSeparator/>
      </w:r>
    </w:p>
    <w:p w:rsidR="00FC2053" w:rsidRDefault="00FC2053"/>
    <w:p w:rsidR="00FC2053" w:rsidRDefault="00FC2053" w:rsidP="00CD7DD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 (CS-rubriker)">
    <w:altName w:val="Times New Roman"/>
    <w:panose1 w:val="00000000000000000000"/>
    <w:charset w:val="00"/>
    <w:family w:val="roman"/>
    <w:notTrueType/>
    <w:pitch w:val="default"/>
  </w:font>
  <w:font w:name="Times New Roman (CS-brödtext)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0CA0" w:rsidRDefault="000570B7">
    <w:pPr>
      <w:pStyle w:val="Sidfot"/>
    </w:pPr>
    <w:r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-927735</wp:posOffset>
          </wp:positionH>
          <wp:positionV relativeFrom="paragraph">
            <wp:posOffset>-1143577</wp:posOffset>
          </wp:positionV>
          <wp:extent cx="7578811" cy="2088949"/>
          <wp:effectExtent l="0" t="0" r="3175" b="0"/>
          <wp:wrapNone/>
          <wp:docPr id="31" name="Bildobjekt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fot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8811" cy="20889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2053" w:rsidRDefault="00FC2053" w:rsidP="007923C5">
      <w:r>
        <w:separator/>
      </w:r>
    </w:p>
    <w:p w:rsidR="00FC2053" w:rsidRDefault="00FC2053"/>
    <w:p w:rsidR="00FC2053" w:rsidRDefault="00FC2053" w:rsidP="00CD7DD6"/>
  </w:footnote>
  <w:footnote w:type="continuationSeparator" w:id="0">
    <w:p w:rsidR="00FC2053" w:rsidRDefault="00FC2053" w:rsidP="007923C5">
      <w:r>
        <w:continuationSeparator/>
      </w:r>
    </w:p>
    <w:p w:rsidR="00FC2053" w:rsidRDefault="00FC2053"/>
    <w:p w:rsidR="00FC2053" w:rsidRDefault="00FC2053" w:rsidP="00CD7DD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lrutnt"/>
      <w:tblW w:w="90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9"/>
      <w:gridCol w:w="2693"/>
    </w:tblGrid>
    <w:tr w:rsidR="00AE2F70" w:rsidRPr="00A102E3" w:rsidTr="00AE2F70">
      <w:tc>
        <w:tcPr>
          <w:tcW w:w="6379" w:type="dxa"/>
        </w:tcPr>
        <w:p w:rsidR="00AE2F70" w:rsidRPr="00A102E3" w:rsidRDefault="00AE2F70" w:rsidP="00A102E3">
          <w:pPr>
            <w:rPr>
              <w:sz w:val="16"/>
              <w:szCs w:val="16"/>
            </w:rPr>
          </w:pPr>
          <w:r w:rsidRPr="00A102E3">
            <w:rPr>
              <w:sz w:val="16"/>
              <w:szCs w:val="16"/>
            </w:rPr>
            <w:t>Avsändarnamn</w:t>
          </w:r>
        </w:p>
        <w:p w:rsidR="00AE2F70" w:rsidRDefault="00AE2F70" w:rsidP="00A102E3">
          <w:pPr>
            <w:rPr>
              <w:b/>
              <w:bCs/>
              <w:sz w:val="16"/>
              <w:szCs w:val="16"/>
            </w:rPr>
          </w:pPr>
          <w:r w:rsidRPr="00A102E3">
            <w:rPr>
              <w:b/>
              <w:bCs/>
              <w:sz w:val="16"/>
              <w:szCs w:val="16"/>
            </w:rPr>
            <w:t>Finsam finansiell samordning</w:t>
          </w:r>
        </w:p>
        <w:p w:rsidR="00A102E3" w:rsidRPr="00A102E3" w:rsidRDefault="00A102E3" w:rsidP="00A102E3">
          <w:pPr>
            <w:rPr>
              <w:b/>
              <w:bCs/>
              <w:sz w:val="16"/>
              <w:szCs w:val="16"/>
            </w:rPr>
          </w:pPr>
        </w:p>
        <w:p w:rsidR="00AE2F70" w:rsidRPr="00A102E3" w:rsidRDefault="00AE2F70" w:rsidP="00A102E3">
          <w:pPr>
            <w:rPr>
              <w:sz w:val="16"/>
              <w:szCs w:val="16"/>
            </w:rPr>
          </w:pPr>
          <w:r w:rsidRPr="00A102E3">
            <w:rPr>
              <w:sz w:val="16"/>
              <w:szCs w:val="16"/>
            </w:rPr>
            <w:t>Adress</w:t>
          </w:r>
        </w:p>
        <w:p w:rsidR="00AE2F70" w:rsidRPr="00A102E3" w:rsidRDefault="00AE2F70" w:rsidP="00A102E3">
          <w:pPr>
            <w:rPr>
              <w:sz w:val="16"/>
              <w:szCs w:val="16"/>
            </w:rPr>
          </w:pPr>
          <w:r w:rsidRPr="00A102E3">
            <w:rPr>
              <w:sz w:val="16"/>
              <w:szCs w:val="16"/>
            </w:rPr>
            <w:t>Postnummer och stad</w:t>
          </w:r>
        </w:p>
        <w:p w:rsidR="00AE2F70" w:rsidRPr="00A102E3" w:rsidRDefault="00AE2F70" w:rsidP="00A102E3">
          <w:pPr>
            <w:rPr>
              <w:sz w:val="16"/>
              <w:szCs w:val="16"/>
            </w:rPr>
          </w:pPr>
          <w:r w:rsidRPr="00A102E3">
            <w:rPr>
              <w:sz w:val="16"/>
              <w:szCs w:val="16"/>
            </w:rPr>
            <w:t>Telefonnummer</w:t>
          </w:r>
        </w:p>
        <w:p w:rsidR="00AE2F70" w:rsidRPr="00A102E3" w:rsidRDefault="00AE2F70" w:rsidP="00A102E3">
          <w:pPr>
            <w:rPr>
              <w:sz w:val="16"/>
              <w:szCs w:val="16"/>
            </w:rPr>
          </w:pPr>
          <w:r w:rsidRPr="00A102E3">
            <w:rPr>
              <w:sz w:val="16"/>
              <w:szCs w:val="16"/>
            </w:rPr>
            <w:t>E-postadress</w:t>
          </w:r>
        </w:p>
      </w:tc>
      <w:tc>
        <w:tcPr>
          <w:tcW w:w="2693" w:type="dxa"/>
        </w:tcPr>
        <w:p w:rsidR="00AE2F70" w:rsidRPr="00A102E3" w:rsidRDefault="00AE2F70" w:rsidP="00A102E3">
          <w:pPr>
            <w:rPr>
              <w:sz w:val="16"/>
              <w:szCs w:val="16"/>
            </w:rPr>
          </w:pPr>
          <w:r w:rsidRPr="00A102E3">
            <w:rPr>
              <w:sz w:val="16"/>
              <w:szCs w:val="16"/>
            </w:rPr>
            <w:t>Mottagarnamn</w:t>
          </w:r>
        </w:p>
        <w:p w:rsidR="00AE2F70" w:rsidRPr="00A102E3" w:rsidRDefault="00AE2F70" w:rsidP="00A102E3">
          <w:pPr>
            <w:rPr>
              <w:sz w:val="16"/>
              <w:szCs w:val="16"/>
            </w:rPr>
          </w:pPr>
          <w:r w:rsidRPr="00A102E3">
            <w:rPr>
              <w:sz w:val="16"/>
              <w:szCs w:val="16"/>
            </w:rPr>
            <w:t>Adress</w:t>
          </w:r>
        </w:p>
        <w:p w:rsidR="00AE2F70" w:rsidRPr="00A102E3" w:rsidRDefault="00AE2F70" w:rsidP="00A102E3">
          <w:pPr>
            <w:rPr>
              <w:sz w:val="16"/>
              <w:szCs w:val="16"/>
            </w:rPr>
          </w:pPr>
          <w:r w:rsidRPr="00A102E3">
            <w:rPr>
              <w:sz w:val="16"/>
              <w:szCs w:val="16"/>
            </w:rPr>
            <w:t>Postnummer och stad</w:t>
          </w:r>
        </w:p>
      </w:tc>
    </w:tr>
  </w:tbl>
  <w:p w:rsidR="00AE2F70" w:rsidRPr="00A102E3" w:rsidRDefault="00AE2F70" w:rsidP="00A102E3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6A08DC"/>
    <w:multiLevelType w:val="hybridMultilevel"/>
    <w:tmpl w:val="8FB0FFD8"/>
    <w:lvl w:ilvl="0" w:tplc="A83C7E74">
      <w:start w:val="1"/>
      <w:numFmt w:val="decimal"/>
      <w:pStyle w:val="Listainormalbrdtext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98"/>
  <w:displayBackgroundShape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3F8"/>
    <w:rsid w:val="000051D9"/>
    <w:rsid w:val="00015369"/>
    <w:rsid w:val="00047EBC"/>
    <w:rsid w:val="000570B7"/>
    <w:rsid w:val="00061E66"/>
    <w:rsid w:val="00076D3A"/>
    <w:rsid w:val="000A2F06"/>
    <w:rsid w:val="000C08C4"/>
    <w:rsid w:val="000C6562"/>
    <w:rsid w:val="00126F75"/>
    <w:rsid w:val="00186339"/>
    <w:rsid w:val="001B5A8F"/>
    <w:rsid w:val="001E25B6"/>
    <w:rsid w:val="002243CA"/>
    <w:rsid w:val="00257719"/>
    <w:rsid w:val="002746E1"/>
    <w:rsid w:val="002C691C"/>
    <w:rsid w:val="002F2D89"/>
    <w:rsid w:val="002F58BB"/>
    <w:rsid w:val="00320EB5"/>
    <w:rsid w:val="00330524"/>
    <w:rsid w:val="00355561"/>
    <w:rsid w:val="003555D6"/>
    <w:rsid w:val="00387F07"/>
    <w:rsid w:val="003917BE"/>
    <w:rsid w:val="003A731D"/>
    <w:rsid w:val="003C0CA0"/>
    <w:rsid w:val="003F2948"/>
    <w:rsid w:val="00402841"/>
    <w:rsid w:val="00403328"/>
    <w:rsid w:val="0040548D"/>
    <w:rsid w:val="004511C4"/>
    <w:rsid w:val="00475294"/>
    <w:rsid w:val="004D5071"/>
    <w:rsid w:val="004E2E7C"/>
    <w:rsid w:val="004F0E06"/>
    <w:rsid w:val="00501696"/>
    <w:rsid w:val="00521F9C"/>
    <w:rsid w:val="00535FFA"/>
    <w:rsid w:val="00565FA4"/>
    <w:rsid w:val="00566120"/>
    <w:rsid w:val="005A27D0"/>
    <w:rsid w:val="005C15B8"/>
    <w:rsid w:val="005C3D18"/>
    <w:rsid w:val="00600231"/>
    <w:rsid w:val="00614328"/>
    <w:rsid w:val="0061604C"/>
    <w:rsid w:val="00644BDB"/>
    <w:rsid w:val="00667FC7"/>
    <w:rsid w:val="006E239D"/>
    <w:rsid w:val="00723F89"/>
    <w:rsid w:val="0073477E"/>
    <w:rsid w:val="00775823"/>
    <w:rsid w:val="007923C5"/>
    <w:rsid w:val="007C534C"/>
    <w:rsid w:val="007E7F54"/>
    <w:rsid w:val="00805E47"/>
    <w:rsid w:val="008477F3"/>
    <w:rsid w:val="00856D6D"/>
    <w:rsid w:val="008D5A09"/>
    <w:rsid w:val="008E1F8C"/>
    <w:rsid w:val="00913EE1"/>
    <w:rsid w:val="00952388"/>
    <w:rsid w:val="00961627"/>
    <w:rsid w:val="00963F37"/>
    <w:rsid w:val="009908BB"/>
    <w:rsid w:val="00995094"/>
    <w:rsid w:val="009B6F59"/>
    <w:rsid w:val="00A102E3"/>
    <w:rsid w:val="00A34274"/>
    <w:rsid w:val="00A553F8"/>
    <w:rsid w:val="00A9262F"/>
    <w:rsid w:val="00AB0A80"/>
    <w:rsid w:val="00AE2F70"/>
    <w:rsid w:val="00B140F3"/>
    <w:rsid w:val="00B422E2"/>
    <w:rsid w:val="00B44D1C"/>
    <w:rsid w:val="00BC6AEF"/>
    <w:rsid w:val="00BE00C2"/>
    <w:rsid w:val="00BE0972"/>
    <w:rsid w:val="00C10CAA"/>
    <w:rsid w:val="00C36496"/>
    <w:rsid w:val="00C73529"/>
    <w:rsid w:val="00C902C5"/>
    <w:rsid w:val="00CA49CC"/>
    <w:rsid w:val="00CD34A8"/>
    <w:rsid w:val="00CD7DD6"/>
    <w:rsid w:val="00D22FDC"/>
    <w:rsid w:val="00D34D4D"/>
    <w:rsid w:val="00D44797"/>
    <w:rsid w:val="00DE34BC"/>
    <w:rsid w:val="00E51D54"/>
    <w:rsid w:val="00E556DC"/>
    <w:rsid w:val="00E64187"/>
    <w:rsid w:val="00F05E32"/>
    <w:rsid w:val="00F246F8"/>
    <w:rsid w:val="00F80979"/>
    <w:rsid w:val="00FA79BA"/>
    <w:rsid w:val="00FB3C9C"/>
    <w:rsid w:val="00FB4967"/>
    <w:rsid w:val="00FC2053"/>
    <w:rsid w:val="00FF0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sv-SE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Rubrik1">
    <w:name w:val="heading 1"/>
    <w:basedOn w:val="Brevrubrik"/>
    <w:next w:val="Normal"/>
    <w:link w:val="Rubrik1Char"/>
    <w:uiPriority w:val="9"/>
    <w:rsid w:val="00015369"/>
    <w:pPr>
      <w:outlineLvl w:val="0"/>
    </w:pPr>
    <w:rPr>
      <w:color w:val="143347" w:themeColor="text2"/>
      <w:lang w:val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Ingetavstnd">
    <w:name w:val="No Spacing"/>
    <w:link w:val="IngetavstndChar"/>
    <w:uiPriority w:val="1"/>
    <w:rsid w:val="007923C5"/>
    <w:rPr>
      <w:rFonts w:eastAsiaTheme="minorEastAsia"/>
      <w:sz w:val="22"/>
      <w:szCs w:val="22"/>
      <w:lang w:val="en-US" w:eastAsia="zh-CN"/>
    </w:rPr>
  </w:style>
  <w:style w:type="character" w:customStyle="1" w:styleId="IngetavstndChar">
    <w:name w:val="Inget avstånd Char"/>
    <w:basedOn w:val="Standardstycketeckensnitt"/>
    <w:link w:val="Ingetavstnd"/>
    <w:uiPriority w:val="1"/>
    <w:rsid w:val="007923C5"/>
    <w:rPr>
      <w:rFonts w:eastAsiaTheme="minorEastAsia"/>
      <w:sz w:val="22"/>
      <w:szCs w:val="22"/>
      <w:lang w:val="en-US" w:eastAsia="zh-CN"/>
    </w:rPr>
  </w:style>
  <w:style w:type="paragraph" w:styleId="Sidhuvud">
    <w:name w:val="header"/>
    <w:basedOn w:val="Normal"/>
    <w:link w:val="SidhuvudChar"/>
    <w:uiPriority w:val="99"/>
    <w:unhideWhenUsed/>
    <w:rsid w:val="007923C5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7923C5"/>
  </w:style>
  <w:style w:type="paragraph" w:styleId="Sidfot">
    <w:name w:val="footer"/>
    <w:basedOn w:val="Normal"/>
    <w:link w:val="SidfotChar"/>
    <w:uiPriority w:val="99"/>
    <w:unhideWhenUsed/>
    <w:rsid w:val="007923C5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7923C5"/>
  </w:style>
  <w:style w:type="character" w:customStyle="1" w:styleId="Rubrik1Char">
    <w:name w:val="Rubrik 1 Char"/>
    <w:basedOn w:val="Standardstycketeckensnitt"/>
    <w:link w:val="Rubrik1"/>
    <w:uiPriority w:val="9"/>
    <w:rsid w:val="00015369"/>
    <w:rPr>
      <w:color w:val="143347" w:themeColor="text2"/>
      <w:sz w:val="36"/>
      <w:szCs w:val="28"/>
    </w:rPr>
  </w:style>
  <w:style w:type="paragraph" w:styleId="Rubrik">
    <w:name w:val="Title"/>
    <w:basedOn w:val="Normal"/>
    <w:next w:val="Normal"/>
    <w:link w:val="RubrikChar"/>
    <w:uiPriority w:val="10"/>
    <w:rsid w:val="00B44D1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B44D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rrad">
    <w:name w:val="Dårrad"/>
    <w:qFormat/>
    <w:rsid w:val="00A9262F"/>
    <w:rPr>
      <w:rFonts w:asciiTheme="majorHAnsi" w:eastAsiaTheme="majorEastAsia" w:hAnsiTheme="majorHAnsi" w:cs="Times New Roman (CS-rubriker)"/>
      <w:color w:val="FFFFFF" w:themeColor="background1"/>
      <w:spacing w:val="-26"/>
      <w:sz w:val="100"/>
      <w:szCs w:val="88"/>
    </w:rPr>
  </w:style>
  <w:style w:type="paragraph" w:customStyle="1" w:styleId="Startsidesrubrik">
    <w:name w:val="Startsidesrubrik"/>
    <w:qFormat/>
    <w:rsid w:val="00A9262F"/>
    <w:pPr>
      <w:spacing w:before="240" w:line="1600" w:lineRule="exact"/>
    </w:pPr>
    <w:rPr>
      <w:rFonts w:asciiTheme="majorHAnsi" w:eastAsiaTheme="majorEastAsia" w:hAnsiTheme="majorHAnsi" w:cs="Times New Roman (CS-rubriker)"/>
      <w:color w:val="143347" w:themeColor="text2"/>
      <w:spacing w:val="-60"/>
      <w:kern w:val="28"/>
      <w:sz w:val="180"/>
      <w:szCs w:val="160"/>
    </w:rPr>
  </w:style>
  <w:style w:type="paragraph" w:customStyle="1" w:styleId="Normalbrdtext">
    <w:name w:val="Normal brödtext"/>
    <w:qFormat/>
    <w:rsid w:val="00E64187"/>
    <w:pPr>
      <w:snapToGrid w:val="0"/>
      <w:spacing w:after="240" w:line="360" w:lineRule="atLeast"/>
    </w:pPr>
    <w:rPr>
      <w:sz w:val="22"/>
      <w:lang w:val="en-US"/>
    </w:rPr>
  </w:style>
  <w:style w:type="paragraph" w:customStyle="1" w:styleId="mellanrubrikniv1">
    <w:name w:val="mellanrubrik nivå 1"/>
    <w:qFormat/>
    <w:rsid w:val="00047EBC"/>
    <w:pPr>
      <w:spacing w:before="320" w:line="320" w:lineRule="atLeast"/>
    </w:pPr>
    <w:rPr>
      <w:color w:val="F28D2B" w:themeColor="accent1"/>
      <w:sz w:val="28"/>
      <w:szCs w:val="28"/>
      <w:lang w:val="en-US"/>
    </w:rPr>
  </w:style>
  <w:style w:type="paragraph" w:customStyle="1" w:styleId="Ingress">
    <w:name w:val="Ingress"/>
    <w:qFormat/>
    <w:rsid w:val="002C691C"/>
    <w:pPr>
      <w:spacing w:line="440" w:lineRule="exact"/>
    </w:pPr>
    <w:rPr>
      <w:rFonts w:cs="Times New Roman (CS-brödtext)"/>
      <w:color w:val="F28D2B" w:themeColor="accent1"/>
      <w:spacing w:val="-10"/>
      <w:sz w:val="36"/>
      <w:szCs w:val="32"/>
      <w:lang w:val="en-US"/>
    </w:rPr>
  </w:style>
  <w:style w:type="paragraph" w:customStyle="1" w:styleId="mellanrubrikniv2">
    <w:name w:val="mellanrubrik nivå 2"/>
    <w:basedOn w:val="Normalbrdtext"/>
    <w:qFormat/>
    <w:rsid w:val="00FB4967"/>
    <w:pPr>
      <w:spacing w:before="240" w:after="0"/>
    </w:pPr>
    <w:rPr>
      <w:b/>
      <w:color w:val="143347" w:themeColor="text2"/>
      <w:szCs w:val="28"/>
      <w:lang w:val="sv-SE"/>
    </w:rPr>
  </w:style>
  <w:style w:type="paragraph" w:styleId="Revision">
    <w:name w:val="Revision"/>
    <w:hidden/>
    <w:uiPriority w:val="99"/>
    <w:semiHidden/>
    <w:rsid w:val="00565FA4"/>
  </w:style>
  <w:style w:type="character" w:styleId="Radnummer">
    <w:name w:val="line number"/>
    <w:basedOn w:val="Standardstycketeckensnitt"/>
    <w:uiPriority w:val="99"/>
    <w:semiHidden/>
    <w:unhideWhenUsed/>
    <w:rsid w:val="00565FA4"/>
  </w:style>
  <w:style w:type="paragraph" w:customStyle="1" w:styleId="Kapitelrubrik">
    <w:name w:val="Kapitelrubrik"/>
    <w:basedOn w:val="Startsidesrubrik"/>
    <w:qFormat/>
    <w:rsid w:val="006E239D"/>
    <w:pPr>
      <w:pageBreakBefore/>
      <w:spacing w:before="720" w:after="4000"/>
    </w:pPr>
    <w:rPr>
      <w:spacing w:val="-30"/>
      <w:sz w:val="96"/>
    </w:rPr>
  </w:style>
  <w:style w:type="paragraph" w:customStyle="1" w:styleId="Strrebrdtext">
    <w:name w:val="Större brödtext"/>
    <w:qFormat/>
    <w:rsid w:val="002F58BB"/>
    <w:pPr>
      <w:spacing w:before="240" w:after="240" w:line="440" w:lineRule="atLeast"/>
    </w:pPr>
    <w:rPr>
      <w:rFonts w:cs="Times New Roman (CS-brödtext)"/>
      <w:spacing w:val="-4"/>
      <w:sz w:val="28"/>
    </w:rPr>
  </w:style>
  <w:style w:type="character" w:styleId="Sidnummer">
    <w:name w:val="page number"/>
    <w:basedOn w:val="Standardstycketeckensnitt"/>
    <w:uiPriority w:val="99"/>
    <w:semiHidden/>
    <w:unhideWhenUsed/>
    <w:rsid w:val="00C10CAA"/>
    <w:rPr>
      <w:sz w:val="16"/>
    </w:rPr>
  </w:style>
  <w:style w:type="paragraph" w:customStyle="1" w:styleId="Listainormalbrdtext">
    <w:name w:val="Lista i normal brödtext"/>
    <w:qFormat/>
    <w:rsid w:val="00C902C5"/>
    <w:pPr>
      <w:keepLines/>
      <w:numPr>
        <w:numId w:val="1"/>
      </w:numPr>
      <w:suppressAutoHyphens/>
      <w:spacing w:after="120"/>
      <w:ind w:left="714" w:hanging="357"/>
    </w:pPr>
    <w:rPr>
      <w:sz w:val="22"/>
    </w:rPr>
  </w:style>
  <w:style w:type="table" w:styleId="Tabellrutnt">
    <w:name w:val="Table Grid"/>
    <w:basedOn w:val="Normaltabell"/>
    <w:uiPriority w:val="39"/>
    <w:rsid w:val="002F2D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nehll1">
    <w:name w:val="toc 1"/>
    <w:basedOn w:val="Normal"/>
    <w:next w:val="Normal"/>
    <w:autoRedefine/>
    <w:uiPriority w:val="39"/>
    <w:unhideWhenUsed/>
    <w:rsid w:val="00C73529"/>
    <w:pPr>
      <w:tabs>
        <w:tab w:val="right" w:leader="underscore" w:pos="9054"/>
      </w:tabs>
      <w:spacing w:before="240" w:line="360" w:lineRule="auto"/>
    </w:pPr>
    <w:rPr>
      <w:bCs/>
      <w:iCs/>
      <w:color w:val="143347" w:themeColor="text2"/>
      <w:sz w:val="28"/>
    </w:rPr>
  </w:style>
  <w:style w:type="paragraph" w:styleId="Innehll2">
    <w:name w:val="toc 2"/>
    <w:basedOn w:val="Normal"/>
    <w:next w:val="Normal"/>
    <w:autoRedefine/>
    <w:uiPriority w:val="39"/>
    <w:unhideWhenUsed/>
    <w:rsid w:val="005C15B8"/>
    <w:pPr>
      <w:tabs>
        <w:tab w:val="right" w:leader="dot" w:pos="9054"/>
      </w:tabs>
      <w:spacing w:before="120"/>
      <w:ind w:left="238"/>
    </w:pPr>
    <w:rPr>
      <w:rFonts w:cs="Times New Roman (CS-brödtext)"/>
      <w:bCs/>
      <w:color w:val="F28D2B" w:themeColor="accent1"/>
      <w:sz w:val="22"/>
      <w:szCs w:val="22"/>
    </w:rPr>
  </w:style>
  <w:style w:type="paragraph" w:styleId="Innehll3">
    <w:name w:val="toc 3"/>
    <w:basedOn w:val="Normal"/>
    <w:next w:val="Normal"/>
    <w:autoRedefine/>
    <w:uiPriority w:val="39"/>
    <w:unhideWhenUsed/>
    <w:rsid w:val="00963F37"/>
    <w:pPr>
      <w:tabs>
        <w:tab w:val="right" w:leader="dot" w:pos="9054"/>
      </w:tabs>
      <w:spacing w:before="120"/>
      <w:ind w:left="482"/>
    </w:pPr>
    <w:rPr>
      <w:b/>
      <w:color w:val="143347" w:themeColor="text2"/>
      <w:sz w:val="18"/>
      <w:szCs w:val="20"/>
    </w:rPr>
  </w:style>
  <w:style w:type="paragraph" w:styleId="Innehll4">
    <w:name w:val="toc 4"/>
    <w:basedOn w:val="Normal"/>
    <w:next w:val="Normal"/>
    <w:autoRedefine/>
    <w:uiPriority w:val="39"/>
    <w:unhideWhenUsed/>
    <w:rsid w:val="002F2D89"/>
    <w:pPr>
      <w:ind w:left="720"/>
    </w:pPr>
    <w:rPr>
      <w:sz w:val="20"/>
      <w:szCs w:val="20"/>
    </w:rPr>
  </w:style>
  <w:style w:type="paragraph" w:styleId="Innehll5">
    <w:name w:val="toc 5"/>
    <w:basedOn w:val="Normal"/>
    <w:next w:val="Normal"/>
    <w:autoRedefine/>
    <w:uiPriority w:val="39"/>
    <w:unhideWhenUsed/>
    <w:rsid w:val="002F2D89"/>
    <w:pPr>
      <w:ind w:left="960"/>
    </w:pPr>
    <w:rPr>
      <w:sz w:val="20"/>
      <w:szCs w:val="20"/>
    </w:rPr>
  </w:style>
  <w:style w:type="paragraph" w:styleId="Innehll6">
    <w:name w:val="toc 6"/>
    <w:basedOn w:val="Normal"/>
    <w:next w:val="Normal"/>
    <w:autoRedefine/>
    <w:uiPriority w:val="39"/>
    <w:unhideWhenUsed/>
    <w:rsid w:val="002F2D89"/>
    <w:pPr>
      <w:ind w:left="1200"/>
    </w:pPr>
    <w:rPr>
      <w:sz w:val="20"/>
      <w:szCs w:val="20"/>
    </w:rPr>
  </w:style>
  <w:style w:type="paragraph" w:styleId="Innehll7">
    <w:name w:val="toc 7"/>
    <w:basedOn w:val="Normal"/>
    <w:next w:val="Normal"/>
    <w:autoRedefine/>
    <w:uiPriority w:val="39"/>
    <w:unhideWhenUsed/>
    <w:rsid w:val="002F2D89"/>
    <w:pPr>
      <w:ind w:left="1440"/>
    </w:pPr>
    <w:rPr>
      <w:sz w:val="20"/>
      <w:szCs w:val="20"/>
    </w:rPr>
  </w:style>
  <w:style w:type="paragraph" w:styleId="Innehll8">
    <w:name w:val="toc 8"/>
    <w:basedOn w:val="Normal"/>
    <w:next w:val="Normal"/>
    <w:autoRedefine/>
    <w:uiPriority w:val="39"/>
    <w:unhideWhenUsed/>
    <w:rsid w:val="002F2D89"/>
    <w:pPr>
      <w:ind w:left="1680"/>
    </w:pPr>
    <w:rPr>
      <w:sz w:val="20"/>
      <w:szCs w:val="20"/>
    </w:rPr>
  </w:style>
  <w:style w:type="paragraph" w:styleId="Innehll9">
    <w:name w:val="toc 9"/>
    <w:basedOn w:val="Normal"/>
    <w:next w:val="Normal"/>
    <w:autoRedefine/>
    <w:uiPriority w:val="39"/>
    <w:unhideWhenUsed/>
    <w:rsid w:val="002F2D89"/>
    <w:pPr>
      <w:ind w:left="1920"/>
    </w:pPr>
    <w:rPr>
      <w:sz w:val="20"/>
      <w:szCs w:val="20"/>
    </w:rPr>
  </w:style>
  <w:style w:type="character" w:styleId="Hyperlnk">
    <w:name w:val="Hyperlink"/>
    <w:basedOn w:val="Standardstycketeckensnitt"/>
    <w:uiPriority w:val="99"/>
    <w:unhideWhenUsed/>
    <w:rsid w:val="002F2D89"/>
    <w:rPr>
      <w:color w:val="0563C1" w:themeColor="hyperlink"/>
      <w:u w:val="single"/>
    </w:rPr>
  </w:style>
  <w:style w:type="paragraph" w:styleId="Fotnotstext">
    <w:name w:val="footnote text"/>
    <w:basedOn w:val="Normal"/>
    <w:link w:val="FotnotstextChar"/>
    <w:uiPriority w:val="99"/>
    <w:semiHidden/>
    <w:unhideWhenUsed/>
    <w:rsid w:val="000A2F06"/>
    <w:pPr>
      <w:tabs>
        <w:tab w:val="left" w:pos="227"/>
        <w:tab w:val="left" w:pos="284"/>
      </w:tabs>
      <w:suppressAutoHyphens/>
      <w:spacing w:before="120"/>
      <w:ind w:left="227" w:hanging="227"/>
    </w:pPr>
    <w:rPr>
      <w:sz w:val="18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0A2F06"/>
    <w:rPr>
      <w:sz w:val="18"/>
      <w:szCs w:val="20"/>
    </w:rPr>
  </w:style>
  <w:style w:type="character" w:styleId="Fotnotsreferens">
    <w:name w:val="footnote reference"/>
    <w:basedOn w:val="Standardstycketeckensnitt"/>
    <w:uiPriority w:val="99"/>
    <w:semiHidden/>
    <w:unhideWhenUsed/>
    <w:rsid w:val="00F246F8"/>
    <w:rPr>
      <w:vertAlign w:val="superscript"/>
    </w:rPr>
  </w:style>
  <w:style w:type="paragraph" w:customStyle="1" w:styleId="Avslutningsrubrik">
    <w:name w:val="Avslutningsrubrik"/>
    <w:basedOn w:val="Ingress"/>
    <w:qFormat/>
    <w:rsid w:val="00BC6AEF"/>
    <w:rPr>
      <w:sz w:val="48"/>
      <w:szCs w:val="38"/>
    </w:rPr>
  </w:style>
  <w:style w:type="paragraph" w:customStyle="1" w:styleId="Baksidestext">
    <w:name w:val="Baksidestext"/>
    <w:basedOn w:val="Strrebrdtext"/>
    <w:qFormat/>
    <w:rsid w:val="00C902C5"/>
    <w:pPr>
      <w:suppressAutoHyphens/>
      <w:spacing w:line="400" w:lineRule="atLeast"/>
    </w:pPr>
    <w:rPr>
      <w:sz w:val="36"/>
      <w:szCs w:val="28"/>
    </w:rPr>
  </w:style>
  <w:style w:type="paragraph" w:customStyle="1" w:styleId="Tryckort">
    <w:name w:val="Tryckort"/>
    <w:basedOn w:val="Normalbrdtext"/>
    <w:qFormat/>
    <w:rsid w:val="00387F07"/>
    <w:pPr>
      <w:spacing w:after="0" w:line="240" w:lineRule="auto"/>
    </w:pPr>
    <w:rPr>
      <w:sz w:val="16"/>
      <w:szCs w:val="22"/>
      <w:lang w:val="sv-SE"/>
    </w:rPr>
  </w:style>
  <w:style w:type="table" w:styleId="Rutntstabell1ljusdekorfrg1">
    <w:name w:val="Grid Table 1 Light Accent 1"/>
    <w:basedOn w:val="Normaltabell"/>
    <w:uiPriority w:val="46"/>
    <w:rsid w:val="00FA79BA"/>
    <w:tblPr>
      <w:tblStyleRowBandSize w:val="1"/>
      <w:tblStyleColBandSize w:val="1"/>
      <w:tblBorders>
        <w:top w:val="single" w:sz="4" w:space="0" w:color="F9D1AA" w:themeColor="accent1" w:themeTint="66"/>
        <w:left w:val="single" w:sz="4" w:space="0" w:color="F9D1AA" w:themeColor="accent1" w:themeTint="66"/>
        <w:bottom w:val="single" w:sz="4" w:space="0" w:color="F9D1AA" w:themeColor="accent1" w:themeTint="66"/>
        <w:right w:val="single" w:sz="4" w:space="0" w:color="F9D1AA" w:themeColor="accent1" w:themeTint="66"/>
        <w:insideH w:val="single" w:sz="4" w:space="0" w:color="F9D1AA" w:themeColor="accent1" w:themeTint="66"/>
        <w:insideV w:val="single" w:sz="4" w:space="0" w:color="F9D1AA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7BA7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7BA7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Brevrubrik">
    <w:name w:val="Brevrubrik"/>
    <w:basedOn w:val="mellanrubrikniv1"/>
    <w:qFormat/>
    <w:rsid w:val="00AE2F70"/>
    <w:pPr>
      <w:spacing w:before="720" w:after="480"/>
    </w:pPr>
    <w:rPr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ema">
  <a:themeElements>
    <a:clrScheme name="Finsam">
      <a:dk1>
        <a:srgbClr val="033348"/>
      </a:dk1>
      <a:lt1>
        <a:srgbClr val="FFFFFF"/>
      </a:lt1>
      <a:dk2>
        <a:srgbClr val="143347"/>
      </a:dk2>
      <a:lt2>
        <a:srgbClr val="E7E6E6"/>
      </a:lt2>
      <a:accent1>
        <a:srgbClr val="F28D2B"/>
      </a:accent1>
      <a:accent2>
        <a:srgbClr val="F2C730"/>
      </a:accent2>
      <a:accent3>
        <a:srgbClr val="C79C6D"/>
      </a:accent3>
      <a:accent4>
        <a:srgbClr val="D6381A"/>
      </a:accent4>
      <a:accent5>
        <a:srgbClr val="A67C52"/>
      </a:accent5>
      <a:accent6>
        <a:srgbClr val="DEF1FB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B2A7C4A-4322-44EE-8312-04860F964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brevmall-egnalogotyper</Template>
  <TotalTime>1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infinite_emma infinite_emma</dc:creator>
  <cp:keywords/>
  <dc:description/>
  <cp:lastModifiedBy>Karlsson Anne-Lie (41233)</cp:lastModifiedBy>
  <cp:revision>2</cp:revision>
  <dcterms:created xsi:type="dcterms:W3CDTF">2020-04-29T08:01:00Z</dcterms:created>
  <dcterms:modified xsi:type="dcterms:W3CDTF">2020-04-29T08:01:00Z</dcterms:modified>
</cp:coreProperties>
</file>